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FD0638" w:rsidRDefault="004F5ED1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7218045</wp:posOffset>
                </wp:positionH>
                <wp:positionV relativeFrom="page">
                  <wp:posOffset>6037580</wp:posOffset>
                </wp:positionV>
                <wp:extent cx="1453515" cy="548640"/>
                <wp:effectExtent l="8890" t="8255" r="4445" b="5080"/>
                <wp:wrapNone/>
                <wp:docPr id="6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3515" cy="5486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0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7DE300" id="Rectangle 145" o:spid="_x0000_s1026" style="position:absolute;margin-left:568.35pt;margin-top:475.4pt;width:114.45pt;height:43.2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" stroked="f">
                <v:fill opacity="39321f"/>
                <w10:wrap anchorx="margin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7862570</wp:posOffset>
            </wp:positionH>
            <wp:positionV relativeFrom="page">
              <wp:posOffset>6055995</wp:posOffset>
            </wp:positionV>
            <wp:extent cx="817245" cy="530225"/>
            <wp:effectExtent l="0" t="0" r="0" b="0"/>
            <wp:wrapNone/>
            <wp:docPr id="143" name="Picture 143" descr="iCa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iCan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53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margin">
                  <wp:posOffset>3693795</wp:posOffset>
                </wp:positionH>
                <wp:positionV relativeFrom="page">
                  <wp:posOffset>-122555</wp:posOffset>
                </wp:positionV>
                <wp:extent cx="2286000" cy="365125"/>
                <wp:effectExtent l="0" t="1270" r="635" b="0"/>
                <wp:wrapNone/>
                <wp:docPr id="5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365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918168" id="Rectangle 86" o:spid="_x0000_s1026" style="position:absolute;margin-left:290.85pt;margin-top:-9.65pt;width:180pt;height:28.7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" stroked="f">
                <w10:wrap anchorx="margin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margin">
                  <wp:posOffset>3693795</wp:posOffset>
                </wp:positionH>
                <wp:positionV relativeFrom="page">
                  <wp:posOffset>-143510</wp:posOffset>
                </wp:positionV>
                <wp:extent cx="2286000" cy="365125"/>
                <wp:effectExtent l="0" t="0" r="635" b="0"/>
                <wp:wrapNone/>
                <wp:docPr id="4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365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58A064" id="Rectangle 34" o:spid="_x0000_s1026" style="position:absolute;margin-left:290.85pt;margin-top:-11.3pt;width:180pt;height:28.75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" stroked="f">
                <w10:wrap anchorx="margin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4983480</wp:posOffset>
            </wp:positionV>
            <wp:extent cx="1600200" cy="1565910"/>
            <wp:effectExtent l="0" t="0" r="0" b="0"/>
            <wp:wrapNone/>
            <wp:docPr id="138" name="il_fi" descr="http://cdn.tristro.com/eimage/product/T-74004_L.jpg?v=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dn.tristro.com/eimage/product/T-74004_L.jpg?v=113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posOffset>2042160</wp:posOffset>
                </wp:positionV>
                <wp:extent cx="7672070" cy="3002280"/>
                <wp:effectExtent l="635" t="0" r="4445" b="0"/>
                <wp:wrapNone/>
                <wp:docPr id="3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72070" cy="3002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2240" w:type="dxa"/>
                              <w:jc w:val="center"/>
                              <w:tblLayout w:type="fixed"/>
                              <w:tblCellMar>
                                <w:left w:w="72" w:type="dxa"/>
                                <w:right w:w="72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2240"/>
                            </w:tblGrid>
                            <w:tr w:rsidR="00A2072F" w:rsidTr="00CA35E2">
                              <w:trPr>
                                <w:trHeight w:val="432"/>
                                <w:jc w:val="center"/>
                              </w:trPr>
                              <w:tc>
                                <w:tcPr>
                                  <w:tcW w:w="12240" w:type="dxa"/>
                                  <w:vAlign w:val="center"/>
                                </w:tcPr>
                                <w:p w:rsidR="00A2072F" w:rsidRPr="00FD0638" w:rsidRDefault="00A2072F" w:rsidP="00A2072F">
                                  <w:pPr>
                                    <w:jc w:val="center"/>
                                    <w:rPr>
                                      <w:rFonts w:ascii="Colonna MT" w:hAnsi="Colonna MT"/>
                                      <w:sz w:val="44"/>
                                    </w:rPr>
                                  </w:pPr>
                                  <w:r w:rsidRPr="00FD0638">
                                    <w:rPr>
                                      <w:rFonts w:ascii="Colonna MT" w:hAnsi="Colonna MT"/>
                                      <w:sz w:val="44"/>
                                    </w:rPr>
                                    <w:t xml:space="preserve">This award is </w:t>
                                  </w:r>
                                  <w:r>
                                    <w:rPr>
                                      <w:rFonts w:ascii="Colonna MT" w:hAnsi="Colonna MT"/>
                                      <w:sz w:val="44"/>
                                    </w:rPr>
                                    <w:t>presented</w:t>
                                  </w:r>
                                  <w:r w:rsidRPr="00FD0638">
                                    <w:rPr>
                                      <w:rFonts w:ascii="Colonna MT" w:hAnsi="Colonna MT"/>
                                      <w:sz w:val="44"/>
                                    </w:rPr>
                                    <w:t xml:space="preserve"> to</w:t>
                                  </w:r>
                                </w:p>
                              </w:tc>
                            </w:tr>
                            <w:tr w:rsidR="00A2072F" w:rsidRPr="005D3104" w:rsidTr="005D3104">
                              <w:trPr>
                                <w:trHeight w:val="144"/>
                                <w:jc w:val="center"/>
                              </w:trPr>
                              <w:tc>
                                <w:tcPr>
                                  <w:tcW w:w="12240" w:type="dxa"/>
                                  <w:vAlign w:val="center"/>
                                </w:tcPr>
                                <w:p w:rsidR="00A2072F" w:rsidRPr="005D3104" w:rsidRDefault="00A2072F" w:rsidP="00534899">
                                  <w:pPr>
                                    <w:jc w:val="center"/>
                                    <w:rPr>
                                      <w:rFonts w:ascii="Colonna MT" w:hAnsi="Colonna MT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A2072F" w:rsidTr="00D15339">
                              <w:trPr>
                                <w:trHeight w:val="1296"/>
                                <w:jc w:val="center"/>
                              </w:trPr>
                              <w:tc>
                                <w:tcPr>
                                  <w:tcW w:w="12240" w:type="dxa"/>
                                  <w:vAlign w:val="bottom"/>
                                </w:tcPr>
                                <w:p w:rsidR="00A2072F" w:rsidRPr="00382137" w:rsidRDefault="00F51C03" w:rsidP="00382137">
                                  <w:pPr>
                                    <w:jc w:val="center"/>
                                    <w:rPr>
                                      <w:rFonts w:ascii="Edwardian Script ITC" w:hAnsi="Edwardian Script ITC"/>
                                      <w:sz w:val="144"/>
                                      <w:szCs w:val="84"/>
                                    </w:rPr>
                                  </w:pPr>
                                  <w:r>
                                    <w:rPr>
                                      <w:rFonts w:ascii="Edwardian Script ITC" w:hAnsi="Edwardian Script ITC"/>
                                      <w:sz w:val="144"/>
                                      <w:szCs w:val="84"/>
                                    </w:rPr>
                                    <w:t>Student Name</w:t>
                                  </w:r>
                                </w:p>
                              </w:tc>
                            </w:tr>
                            <w:tr w:rsidR="00A2072F" w:rsidTr="00C01B27">
                              <w:trPr>
                                <w:trHeight w:val="432"/>
                                <w:jc w:val="center"/>
                              </w:trPr>
                              <w:tc>
                                <w:tcPr>
                                  <w:tcW w:w="12240" w:type="dxa"/>
                                  <w:vAlign w:val="center"/>
                                </w:tcPr>
                                <w:p w:rsidR="00A2072F" w:rsidRPr="00FD0638" w:rsidRDefault="00A2072F" w:rsidP="00534899">
                                  <w:pPr>
                                    <w:jc w:val="center"/>
                                    <w:rPr>
                                      <w:sz w:val="44"/>
                                    </w:rPr>
                                  </w:pPr>
                                  <w:r w:rsidRPr="00FD0638">
                                    <w:rPr>
                                      <w:rFonts w:ascii="Colonna MT" w:hAnsi="Colonna MT"/>
                                      <w:sz w:val="44"/>
                                    </w:rPr>
                                    <w:t>for her outstanding participation in the</w:t>
                                  </w:r>
                                </w:p>
                              </w:tc>
                            </w:tr>
                            <w:tr w:rsidR="00A2072F" w:rsidTr="009038F9">
                              <w:trPr>
                                <w:trHeight w:val="144"/>
                                <w:jc w:val="center"/>
                              </w:trPr>
                              <w:tc>
                                <w:tcPr>
                                  <w:tcW w:w="12240" w:type="dxa"/>
                                  <w:vAlign w:val="center"/>
                                </w:tcPr>
                                <w:p w:rsidR="00A2072F" w:rsidRPr="009038F9" w:rsidRDefault="00A2072F" w:rsidP="00534899">
                                  <w:pPr>
                                    <w:jc w:val="center"/>
                                    <w:rPr>
                                      <w:rFonts w:ascii="Colonna MT" w:hAnsi="Colonna MT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A2072F" w:rsidTr="00B7683E">
                              <w:trPr>
                                <w:trHeight w:val="576"/>
                                <w:jc w:val="center"/>
                              </w:trPr>
                              <w:tc>
                                <w:tcPr>
                                  <w:tcW w:w="12240" w:type="dxa"/>
                                  <w:vAlign w:val="center"/>
                                </w:tcPr>
                                <w:p w:rsidR="00A2072F" w:rsidRPr="00376348" w:rsidRDefault="00F51C03" w:rsidP="0040605B">
                                  <w:pPr>
                                    <w:jc w:val="center"/>
                                    <w:rPr>
                                      <w:rFonts w:ascii="Imprint MT Shadow" w:hAnsi="Imprint MT Shadow"/>
                                      <w:smallCaps/>
                                      <w:color w:val="FF72C0"/>
                                      <w:sz w:val="64"/>
                                      <w:szCs w:val="64"/>
                                    </w:rPr>
                                  </w:pPr>
                                  <w:r>
                                    <w:rPr>
                                      <w:rFonts w:ascii="Imprint MT Shadow" w:hAnsi="Imprint MT Shadow"/>
                                      <w:smallCaps/>
                                      <w:color w:val="FF72C0"/>
                                      <w:sz w:val="64"/>
                                      <w:szCs w:val="64"/>
                                    </w:rPr>
                                    <w:t>EVENT NAME</w:t>
                                  </w:r>
                                </w:p>
                              </w:tc>
                            </w:tr>
                            <w:tr w:rsidR="00A2072F" w:rsidRPr="009038F9" w:rsidTr="009038F9">
                              <w:trPr>
                                <w:trHeight w:val="144"/>
                                <w:jc w:val="center"/>
                              </w:trPr>
                              <w:tc>
                                <w:tcPr>
                                  <w:tcW w:w="12240" w:type="dxa"/>
                                  <w:vAlign w:val="center"/>
                                </w:tcPr>
                                <w:p w:rsidR="00A2072F" w:rsidRPr="009038F9" w:rsidRDefault="00A2072F" w:rsidP="00534899">
                                  <w:pPr>
                                    <w:jc w:val="center"/>
                                    <w:rPr>
                                      <w:rFonts w:ascii="Colonna MT" w:hAnsi="Colonna MT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A2072F" w:rsidTr="00CA35E2">
                              <w:trPr>
                                <w:trHeight w:val="432"/>
                                <w:jc w:val="center"/>
                              </w:trPr>
                              <w:tc>
                                <w:tcPr>
                                  <w:tcW w:w="12240" w:type="dxa"/>
                                  <w:vAlign w:val="center"/>
                                </w:tcPr>
                                <w:p w:rsidR="00A2072F" w:rsidRPr="00FD0638" w:rsidRDefault="00A2072F" w:rsidP="00F51C03">
                                  <w:pPr>
                                    <w:jc w:val="center"/>
                                    <w:rPr>
                                      <w:sz w:val="44"/>
                                    </w:rPr>
                                  </w:pPr>
                                  <w:r w:rsidRPr="00FD0638">
                                    <w:rPr>
                                      <w:rFonts w:ascii="Colonna MT" w:hAnsi="Colonna MT"/>
                                      <w:sz w:val="44"/>
                                    </w:rPr>
                                    <w:t xml:space="preserve">on </w:t>
                                  </w:r>
                                  <w:r w:rsidR="00F51C03">
                                    <w:rPr>
                                      <w:rFonts w:ascii="Colonna MT" w:hAnsi="Colonna MT"/>
                                      <w:sz w:val="44"/>
                                    </w:rPr>
                                    <w:t>Day of the week</w:t>
                                  </w:r>
                                  <w:r w:rsidRPr="00FD0638">
                                    <w:rPr>
                                      <w:rFonts w:ascii="Colonna MT" w:hAnsi="Colonna MT"/>
                                      <w:sz w:val="44"/>
                                    </w:rPr>
                                    <w:t xml:space="preserve">, the </w:t>
                                  </w:r>
                                  <w:r w:rsidR="00F51C03">
                                    <w:rPr>
                                      <w:rFonts w:ascii="Colonna MT" w:hAnsi="Colonna MT"/>
                                      <w:sz w:val="44"/>
                                    </w:rPr>
                                    <w:t>day and month</w:t>
                                  </w:r>
                                  <w:r w:rsidRPr="00FD0638">
                                    <w:rPr>
                                      <w:rFonts w:ascii="Colonna MT" w:hAnsi="Colonna MT"/>
                                      <w:sz w:val="44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:rsidR="00A2072F" w:rsidRPr="0040605B" w:rsidRDefault="00A2072F" w:rsidP="006446E3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" o:spid="_x0000_s1026" style="position:absolute;margin-left:0;margin-top:160.8pt;width:604.1pt;height:236.4pt;z-index: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" filled="f" stroked="f">
                <v:textbox inset="0,0,0,0">
                  <w:txbxContent>
                    <w:tbl>
                      <w:tblPr>
                        <w:tblW w:w="12240" w:type="dxa"/>
                        <w:jc w:val="center"/>
                        <w:tblLayout w:type="fixed"/>
                        <w:tblCellMar>
                          <w:left w:w="72" w:type="dxa"/>
                          <w:right w:w="72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2240"/>
                      </w:tblGrid>
                      <w:tr w:rsidR="00A2072F" w:rsidTr="00CA35E2">
                        <w:trPr>
                          <w:trHeight w:val="432"/>
                          <w:jc w:val="center"/>
                        </w:trPr>
                        <w:tc>
                          <w:tcPr>
                            <w:tcW w:w="12240" w:type="dxa"/>
                            <w:vAlign w:val="center"/>
                          </w:tcPr>
                          <w:p w:rsidR="00A2072F" w:rsidRPr="00FD0638" w:rsidRDefault="00A2072F" w:rsidP="00A2072F">
                            <w:pPr>
                              <w:jc w:val="center"/>
                              <w:rPr>
                                <w:rFonts w:ascii="Colonna MT" w:hAnsi="Colonna MT"/>
                                <w:sz w:val="44"/>
                              </w:rPr>
                            </w:pPr>
                            <w:r w:rsidRPr="00FD0638">
                              <w:rPr>
                                <w:rFonts w:ascii="Colonna MT" w:hAnsi="Colonna MT"/>
                                <w:sz w:val="44"/>
                              </w:rPr>
                              <w:t xml:space="preserve">This award is </w:t>
                            </w:r>
                            <w:r>
                              <w:rPr>
                                <w:rFonts w:ascii="Colonna MT" w:hAnsi="Colonna MT"/>
                                <w:sz w:val="44"/>
                              </w:rPr>
                              <w:t>presented</w:t>
                            </w:r>
                            <w:r w:rsidRPr="00FD0638">
                              <w:rPr>
                                <w:rFonts w:ascii="Colonna MT" w:hAnsi="Colonna MT"/>
                                <w:sz w:val="44"/>
                              </w:rPr>
                              <w:t xml:space="preserve"> to</w:t>
                            </w:r>
                          </w:p>
                        </w:tc>
                      </w:tr>
                      <w:tr w:rsidR="00A2072F" w:rsidRPr="005D3104" w:rsidTr="005D3104">
                        <w:trPr>
                          <w:trHeight w:val="144"/>
                          <w:jc w:val="center"/>
                        </w:trPr>
                        <w:tc>
                          <w:tcPr>
                            <w:tcW w:w="12240" w:type="dxa"/>
                            <w:vAlign w:val="center"/>
                          </w:tcPr>
                          <w:p w:rsidR="00A2072F" w:rsidRPr="005D3104" w:rsidRDefault="00A2072F" w:rsidP="00534899">
                            <w:pPr>
                              <w:jc w:val="center"/>
                              <w:rPr>
                                <w:rFonts w:ascii="Colonna MT" w:hAnsi="Colonna MT"/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A2072F" w:rsidTr="00D15339">
                        <w:trPr>
                          <w:trHeight w:val="1296"/>
                          <w:jc w:val="center"/>
                        </w:trPr>
                        <w:tc>
                          <w:tcPr>
                            <w:tcW w:w="12240" w:type="dxa"/>
                            <w:vAlign w:val="bottom"/>
                          </w:tcPr>
                          <w:p w:rsidR="00A2072F" w:rsidRPr="00382137" w:rsidRDefault="00F51C03" w:rsidP="00382137">
                            <w:pPr>
                              <w:jc w:val="center"/>
                              <w:rPr>
                                <w:rFonts w:ascii="Edwardian Script ITC" w:hAnsi="Edwardian Script ITC"/>
                                <w:sz w:val="144"/>
                                <w:szCs w:val="84"/>
                              </w:rPr>
                            </w:pPr>
                            <w:r>
                              <w:rPr>
                                <w:rFonts w:ascii="Edwardian Script ITC" w:hAnsi="Edwardian Script ITC"/>
                                <w:sz w:val="144"/>
                                <w:szCs w:val="84"/>
                              </w:rPr>
                              <w:t>Student Name</w:t>
                            </w:r>
                          </w:p>
                        </w:tc>
                      </w:tr>
                      <w:tr w:rsidR="00A2072F" w:rsidTr="00C01B27">
                        <w:trPr>
                          <w:trHeight w:val="432"/>
                          <w:jc w:val="center"/>
                        </w:trPr>
                        <w:tc>
                          <w:tcPr>
                            <w:tcW w:w="12240" w:type="dxa"/>
                            <w:vAlign w:val="center"/>
                          </w:tcPr>
                          <w:p w:rsidR="00A2072F" w:rsidRPr="00FD0638" w:rsidRDefault="00A2072F" w:rsidP="00534899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 w:rsidRPr="00FD0638">
                              <w:rPr>
                                <w:rFonts w:ascii="Colonna MT" w:hAnsi="Colonna MT"/>
                                <w:sz w:val="44"/>
                              </w:rPr>
                              <w:t>for her outstanding participation in the</w:t>
                            </w:r>
                          </w:p>
                        </w:tc>
                      </w:tr>
                      <w:tr w:rsidR="00A2072F" w:rsidTr="009038F9">
                        <w:trPr>
                          <w:trHeight w:val="144"/>
                          <w:jc w:val="center"/>
                        </w:trPr>
                        <w:tc>
                          <w:tcPr>
                            <w:tcW w:w="12240" w:type="dxa"/>
                            <w:vAlign w:val="center"/>
                          </w:tcPr>
                          <w:p w:rsidR="00A2072F" w:rsidRPr="009038F9" w:rsidRDefault="00A2072F" w:rsidP="00534899">
                            <w:pPr>
                              <w:jc w:val="center"/>
                              <w:rPr>
                                <w:rFonts w:ascii="Colonna MT" w:hAnsi="Colonna MT"/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A2072F" w:rsidTr="00B7683E">
                        <w:trPr>
                          <w:trHeight w:val="576"/>
                          <w:jc w:val="center"/>
                        </w:trPr>
                        <w:tc>
                          <w:tcPr>
                            <w:tcW w:w="12240" w:type="dxa"/>
                            <w:vAlign w:val="center"/>
                          </w:tcPr>
                          <w:p w:rsidR="00A2072F" w:rsidRPr="00376348" w:rsidRDefault="00F51C03" w:rsidP="0040605B">
                            <w:pPr>
                              <w:jc w:val="center"/>
                              <w:rPr>
                                <w:rFonts w:ascii="Imprint MT Shadow" w:hAnsi="Imprint MT Shadow"/>
                                <w:smallCaps/>
                                <w:color w:val="FF72C0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Imprint MT Shadow" w:hAnsi="Imprint MT Shadow"/>
                                <w:smallCaps/>
                                <w:color w:val="FF72C0"/>
                                <w:sz w:val="64"/>
                                <w:szCs w:val="64"/>
                              </w:rPr>
                              <w:t>EVENT NAME</w:t>
                            </w:r>
                          </w:p>
                        </w:tc>
                      </w:tr>
                      <w:tr w:rsidR="00A2072F" w:rsidRPr="009038F9" w:rsidTr="009038F9">
                        <w:trPr>
                          <w:trHeight w:val="144"/>
                          <w:jc w:val="center"/>
                        </w:trPr>
                        <w:tc>
                          <w:tcPr>
                            <w:tcW w:w="12240" w:type="dxa"/>
                            <w:vAlign w:val="center"/>
                          </w:tcPr>
                          <w:p w:rsidR="00A2072F" w:rsidRPr="009038F9" w:rsidRDefault="00A2072F" w:rsidP="00534899">
                            <w:pPr>
                              <w:jc w:val="center"/>
                              <w:rPr>
                                <w:rFonts w:ascii="Colonna MT" w:hAnsi="Colonna MT"/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A2072F" w:rsidTr="00CA35E2">
                        <w:trPr>
                          <w:trHeight w:val="432"/>
                          <w:jc w:val="center"/>
                        </w:trPr>
                        <w:tc>
                          <w:tcPr>
                            <w:tcW w:w="12240" w:type="dxa"/>
                            <w:vAlign w:val="center"/>
                          </w:tcPr>
                          <w:p w:rsidR="00A2072F" w:rsidRPr="00FD0638" w:rsidRDefault="00A2072F" w:rsidP="00F51C03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 w:rsidRPr="00FD0638">
                              <w:rPr>
                                <w:rFonts w:ascii="Colonna MT" w:hAnsi="Colonna MT"/>
                                <w:sz w:val="44"/>
                              </w:rPr>
                              <w:t xml:space="preserve">on </w:t>
                            </w:r>
                            <w:r w:rsidR="00F51C03">
                              <w:rPr>
                                <w:rFonts w:ascii="Colonna MT" w:hAnsi="Colonna MT"/>
                                <w:sz w:val="44"/>
                              </w:rPr>
                              <w:t>Day of the week</w:t>
                            </w:r>
                            <w:r w:rsidRPr="00FD0638">
                              <w:rPr>
                                <w:rFonts w:ascii="Colonna MT" w:hAnsi="Colonna MT"/>
                                <w:sz w:val="44"/>
                              </w:rPr>
                              <w:t xml:space="preserve">, the </w:t>
                            </w:r>
                            <w:r w:rsidR="00F51C03">
                              <w:rPr>
                                <w:rFonts w:ascii="Colonna MT" w:hAnsi="Colonna MT"/>
                                <w:sz w:val="44"/>
                              </w:rPr>
                              <w:t>day and month</w:t>
                            </w:r>
                            <w:r w:rsidRPr="00FD0638">
                              <w:rPr>
                                <w:rFonts w:ascii="Colonna MT" w:hAnsi="Colonna MT"/>
                                <w:sz w:val="44"/>
                              </w:rPr>
                              <w:t>.</w:t>
                            </w:r>
                          </w:p>
                        </w:tc>
                      </w:tr>
                    </w:tbl>
                    <w:p w:rsidR="00A2072F" w:rsidRPr="0040605B" w:rsidRDefault="00A2072F" w:rsidP="006446E3"/>
                  </w:txbxContent>
                </v:textbox>
                <w10:wrap anchorx="margin" anchory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margin">
                  <wp:posOffset>1249680</wp:posOffset>
                </wp:positionH>
                <wp:positionV relativeFrom="page">
                  <wp:posOffset>1645920</wp:posOffset>
                </wp:positionV>
                <wp:extent cx="7315200" cy="5943600"/>
                <wp:effectExtent l="165100" t="379095" r="25400" b="0"/>
                <wp:wrapNone/>
                <wp:docPr id="1" name="WordArt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315200" cy="59436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F5ED1" w:rsidRDefault="004F5ED1" w:rsidP="004F5ED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rint MT Shadow" w:hAnsi="Imprint MT Shadow"/>
                                <w:color w:val="92D050"/>
                                <w:sz w:val="80"/>
                                <w:szCs w:val="80"/>
                                <w14:textOutline w14:w="952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Certificate of Participation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1457815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36" o:spid="_x0000_s1027" type="#_x0000_t202" style="position:absolute;margin-left:98.4pt;margin-top:129.6pt;width:8in;height:468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" filled="f" stroked="f">
                <o:lock v:ext="edit" shapetype="t"/>
                <v:textbox style="mso-fit-shape-to-text:t">
                  <w:txbxContent>
                    <w:p w:rsidR="004F5ED1" w:rsidRDefault="004F5ED1" w:rsidP="004F5ED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rint MT Shadow" w:hAnsi="Imprint MT Shadow"/>
                          <w:color w:val="92D050"/>
                          <w:sz w:val="80"/>
                          <w:szCs w:val="80"/>
                          <w14:textOutline w14:w="952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Certificate of Participation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w:drawing>
          <wp:anchor distT="67056" distB="63490" distL="175260" distR="163068" simplePos="0" relativeHeight="251655168" behindDoc="1" locked="0" layoutInCell="0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692640" cy="7406640"/>
            <wp:effectExtent l="0" t="0" r="0" b="0"/>
            <wp:wrapNone/>
            <wp:docPr id="135" name="Picture 1" descr="Certificate borde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ertificate border"/>
                    <pic:cNvPicPr>
                      <a:picLocks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2640" cy="740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D0638" w:rsidSect="004B0F25">
      <w:pgSz w:w="15840" w:h="12240" w:orient="landscape" w:code="1"/>
      <w:pgMar w:top="302" w:right="302" w:bottom="302" w:left="30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  <w:embedRegular r:id="rId1" w:fontKey="{B19FC738-D1D0-4DD0-8F59-ACA01B23E8B6}"/>
    <w:embedItalic r:id="rId2" w:fontKey="{A36F7830-D183-4462-A70F-DF987DE4092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E7773CF9-F2CD-43A6-A06F-49F8E5609A72}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  <w:embedRegular r:id="rId4" w:fontKey="{56403934-59B5-4F54-B0C9-5D8BF1353E01}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  <w:embedRegular r:id="rId5" w:fontKey="{3CF6202D-33E1-4068-865C-1EDCA0C38933}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  <w:embedRegular r:id="rId6" w:fontKey="{35BB360F-A903-4556-8929-535284F6944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7" w:fontKey="{36A26973-C8CF-4AB2-8DF5-6A0F19251EA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8DB93449-DCE6-45B0-BF38-6A28BC05C06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4A68D0E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1BEF92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3ACF30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5EA7F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F9226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B16B5B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B66BB9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3C4E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F182E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096BB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9"/>
  </w:num>
  <w:num w:numId="3">
    <w:abstractNumId w:val="9"/>
  </w:num>
  <w:num w:numId="4">
    <w:abstractNumId w:val="9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drawingGridHorizontalSpacing w:val="120"/>
  <w:displayHorizont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EF8"/>
    <w:rsid w:val="00000914"/>
    <w:rsid w:val="000207BA"/>
    <w:rsid w:val="00022B77"/>
    <w:rsid w:val="00034632"/>
    <w:rsid w:val="000467BE"/>
    <w:rsid w:val="000767F2"/>
    <w:rsid w:val="00082177"/>
    <w:rsid w:val="000912AF"/>
    <w:rsid w:val="000A17A2"/>
    <w:rsid w:val="000B5837"/>
    <w:rsid w:val="000C22B2"/>
    <w:rsid w:val="000C645B"/>
    <w:rsid w:val="0013722B"/>
    <w:rsid w:val="001441C2"/>
    <w:rsid w:val="00172B36"/>
    <w:rsid w:val="001A18D1"/>
    <w:rsid w:val="001E03B9"/>
    <w:rsid w:val="001E263F"/>
    <w:rsid w:val="001F40A6"/>
    <w:rsid w:val="00202F99"/>
    <w:rsid w:val="002046EA"/>
    <w:rsid w:val="00204BF3"/>
    <w:rsid w:val="00207413"/>
    <w:rsid w:val="00207B7E"/>
    <w:rsid w:val="00210202"/>
    <w:rsid w:val="0021532F"/>
    <w:rsid w:val="00222CD8"/>
    <w:rsid w:val="00223B8A"/>
    <w:rsid w:val="00235F2D"/>
    <w:rsid w:val="00254FDF"/>
    <w:rsid w:val="00281132"/>
    <w:rsid w:val="002839EB"/>
    <w:rsid w:val="00287D6A"/>
    <w:rsid w:val="002936AC"/>
    <w:rsid w:val="002A07EA"/>
    <w:rsid w:val="002A1A15"/>
    <w:rsid w:val="002A5398"/>
    <w:rsid w:val="002D0F1E"/>
    <w:rsid w:val="00310792"/>
    <w:rsid w:val="0031289F"/>
    <w:rsid w:val="00313678"/>
    <w:rsid w:val="003508C9"/>
    <w:rsid w:val="00376348"/>
    <w:rsid w:val="003779F2"/>
    <w:rsid w:val="00382137"/>
    <w:rsid w:val="00392278"/>
    <w:rsid w:val="00396D2E"/>
    <w:rsid w:val="003A1097"/>
    <w:rsid w:val="003B019E"/>
    <w:rsid w:val="003B3A4C"/>
    <w:rsid w:val="003D503B"/>
    <w:rsid w:val="003F289A"/>
    <w:rsid w:val="0040605B"/>
    <w:rsid w:val="00416600"/>
    <w:rsid w:val="00416C85"/>
    <w:rsid w:val="004221C7"/>
    <w:rsid w:val="00442C39"/>
    <w:rsid w:val="00481154"/>
    <w:rsid w:val="00481853"/>
    <w:rsid w:val="004920FE"/>
    <w:rsid w:val="00493804"/>
    <w:rsid w:val="004965C6"/>
    <w:rsid w:val="004A4D6A"/>
    <w:rsid w:val="004B0F25"/>
    <w:rsid w:val="004B30EC"/>
    <w:rsid w:val="004E28F2"/>
    <w:rsid w:val="004F0A7F"/>
    <w:rsid w:val="004F5ED1"/>
    <w:rsid w:val="00502368"/>
    <w:rsid w:val="00503489"/>
    <w:rsid w:val="005111EE"/>
    <w:rsid w:val="00523C1A"/>
    <w:rsid w:val="005256EB"/>
    <w:rsid w:val="0053142F"/>
    <w:rsid w:val="00534899"/>
    <w:rsid w:val="00543791"/>
    <w:rsid w:val="0055091E"/>
    <w:rsid w:val="0058536A"/>
    <w:rsid w:val="005B1C0A"/>
    <w:rsid w:val="005B1EC3"/>
    <w:rsid w:val="005C0A63"/>
    <w:rsid w:val="005D3104"/>
    <w:rsid w:val="005F0BAE"/>
    <w:rsid w:val="00617A0E"/>
    <w:rsid w:val="006446E3"/>
    <w:rsid w:val="00672F86"/>
    <w:rsid w:val="006A3669"/>
    <w:rsid w:val="006B4DE9"/>
    <w:rsid w:val="006C2CD8"/>
    <w:rsid w:val="006C30EF"/>
    <w:rsid w:val="006C4808"/>
    <w:rsid w:val="006D2933"/>
    <w:rsid w:val="006D7E6E"/>
    <w:rsid w:val="00711EC1"/>
    <w:rsid w:val="007218C3"/>
    <w:rsid w:val="007222DD"/>
    <w:rsid w:val="00730249"/>
    <w:rsid w:val="00733854"/>
    <w:rsid w:val="00736EF9"/>
    <w:rsid w:val="00743D5A"/>
    <w:rsid w:val="00745330"/>
    <w:rsid w:val="00757FC9"/>
    <w:rsid w:val="007605C0"/>
    <w:rsid w:val="00797E91"/>
    <w:rsid w:val="007A0EBC"/>
    <w:rsid w:val="007B7EB3"/>
    <w:rsid w:val="007C1AF8"/>
    <w:rsid w:val="007C4B18"/>
    <w:rsid w:val="007C6BF5"/>
    <w:rsid w:val="007E3B3D"/>
    <w:rsid w:val="007E3C08"/>
    <w:rsid w:val="00804B97"/>
    <w:rsid w:val="00844FEB"/>
    <w:rsid w:val="00855A7C"/>
    <w:rsid w:val="00856A91"/>
    <w:rsid w:val="00856AF2"/>
    <w:rsid w:val="00860C6C"/>
    <w:rsid w:val="00860F30"/>
    <w:rsid w:val="00867008"/>
    <w:rsid w:val="008711DF"/>
    <w:rsid w:val="0089574D"/>
    <w:rsid w:val="00896B94"/>
    <w:rsid w:val="008A1EF8"/>
    <w:rsid w:val="008B0233"/>
    <w:rsid w:val="008B23E0"/>
    <w:rsid w:val="008B4A4F"/>
    <w:rsid w:val="008C0D50"/>
    <w:rsid w:val="008E7FFD"/>
    <w:rsid w:val="008F0C18"/>
    <w:rsid w:val="009026AB"/>
    <w:rsid w:val="009038F9"/>
    <w:rsid w:val="00914E17"/>
    <w:rsid w:val="00917895"/>
    <w:rsid w:val="00920C27"/>
    <w:rsid w:val="00921F7F"/>
    <w:rsid w:val="009223EB"/>
    <w:rsid w:val="009343BD"/>
    <w:rsid w:val="00977FD1"/>
    <w:rsid w:val="00983A65"/>
    <w:rsid w:val="009914AD"/>
    <w:rsid w:val="009A1033"/>
    <w:rsid w:val="009A4A51"/>
    <w:rsid w:val="009E6BCD"/>
    <w:rsid w:val="009E7E73"/>
    <w:rsid w:val="009E7FF8"/>
    <w:rsid w:val="009F2917"/>
    <w:rsid w:val="009F5EF0"/>
    <w:rsid w:val="00A1310D"/>
    <w:rsid w:val="00A15537"/>
    <w:rsid w:val="00A2072F"/>
    <w:rsid w:val="00A337D0"/>
    <w:rsid w:val="00A37348"/>
    <w:rsid w:val="00A55664"/>
    <w:rsid w:val="00A833F5"/>
    <w:rsid w:val="00AA0631"/>
    <w:rsid w:val="00AF4658"/>
    <w:rsid w:val="00AF7D24"/>
    <w:rsid w:val="00B41B63"/>
    <w:rsid w:val="00B63912"/>
    <w:rsid w:val="00B7683E"/>
    <w:rsid w:val="00B85004"/>
    <w:rsid w:val="00B92667"/>
    <w:rsid w:val="00B94D6D"/>
    <w:rsid w:val="00BD0C3E"/>
    <w:rsid w:val="00BD1A22"/>
    <w:rsid w:val="00C01B27"/>
    <w:rsid w:val="00C04522"/>
    <w:rsid w:val="00C253E8"/>
    <w:rsid w:val="00C35F94"/>
    <w:rsid w:val="00C43A5D"/>
    <w:rsid w:val="00C62855"/>
    <w:rsid w:val="00C7389D"/>
    <w:rsid w:val="00C80817"/>
    <w:rsid w:val="00C945A2"/>
    <w:rsid w:val="00CA277E"/>
    <w:rsid w:val="00CA35E2"/>
    <w:rsid w:val="00CA7CA3"/>
    <w:rsid w:val="00CD318E"/>
    <w:rsid w:val="00CD4C1E"/>
    <w:rsid w:val="00CD7182"/>
    <w:rsid w:val="00CE2517"/>
    <w:rsid w:val="00D10189"/>
    <w:rsid w:val="00D15339"/>
    <w:rsid w:val="00D16C1D"/>
    <w:rsid w:val="00D245D3"/>
    <w:rsid w:val="00D6044C"/>
    <w:rsid w:val="00D60682"/>
    <w:rsid w:val="00D610B3"/>
    <w:rsid w:val="00D830B7"/>
    <w:rsid w:val="00D83FD2"/>
    <w:rsid w:val="00D9418F"/>
    <w:rsid w:val="00D96763"/>
    <w:rsid w:val="00D967A4"/>
    <w:rsid w:val="00DA1149"/>
    <w:rsid w:val="00DB5320"/>
    <w:rsid w:val="00DE45FC"/>
    <w:rsid w:val="00E133DB"/>
    <w:rsid w:val="00E2198F"/>
    <w:rsid w:val="00E27ED5"/>
    <w:rsid w:val="00E3396F"/>
    <w:rsid w:val="00E433AD"/>
    <w:rsid w:val="00E61BFA"/>
    <w:rsid w:val="00E84995"/>
    <w:rsid w:val="00E864BE"/>
    <w:rsid w:val="00E96B0F"/>
    <w:rsid w:val="00EA2596"/>
    <w:rsid w:val="00EB3931"/>
    <w:rsid w:val="00EC3DBA"/>
    <w:rsid w:val="00EF30E9"/>
    <w:rsid w:val="00EF480F"/>
    <w:rsid w:val="00F31A35"/>
    <w:rsid w:val="00F327E9"/>
    <w:rsid w:val="00F51C03"/>
    <w:rsid w:val="00F51C6C"/>
    <w:rsid w:val="00F53D3C"/>
    <w:rsid w:val="00F67941"/>
    <w:rsid w:val="00F90343"/>
    <w:rsid w:val="00FA0157"/>
    <w:rsid w:val="00FA146E"/>
    <w:rsid w:val="00FA3A6C"/>
    <w:rsid w:val="00FB1A35"/>
    <w:rsid w:val="00FB1B6C"/>
    <w:rsid w:val="00FB70F7"/>
    <w:rsid w:val="00FB75E6"/>
    <w:rsid w:val="00FC5439"/>
    <w:rsid w:val="00FD0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yle="mso-position-horizontal-relative:page;mso-position-vertical-relative:page" fillcolor="white" stroke="f">
      <v:fill color="white"/>
      <v:stroke on="f"/>
      <o:colormru v:ext="edit" colors="#ff85c8,white,#a1a1a1,#77b131,#89c93b,#84c436,#7dba34,#ff729a"/>
    </o:shapedefaults>
    <o:shapelayout v:ext="edit">
      <o:idmap v:ext="edit" data="1"/>
    </o:shapelayout>
  </w:shapeDefaults>
  <w:decimalSymbol w:val="."/>
  <w:listSeparator w:val=","/>
  <w15:chartTrackingRefBased/>
  <w15:docId w15:val="{D1F5AC3E-715B-4D60-BD2B-70C5CE200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C4808"/>
    <w:rPr>
      <w:rFonts w:ascii="Monotype Corsiva" w:hAnsi="Monotype Corsiv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81154"/>
    <w:pPr>
      <w:jc w:val="center"/>
      <w:outlineLvl w:val="0"/>
    </w:pPr>
    <w:rPr>
      <w:rFonts w:ascii="Times New Roman" w:hAnsi="Times New Roman"/>
      <w:i/>
      <w:outline/>
      <w:color w:val="000000"/>
      <w:sz w:val="36"/>
      <w14:textOutline w14:w="9525" w14:cap="flat" w14:cmpd="sng" w14:algn="ctr">
        <w14:solidFill>
          <w14:srgbClr w14:val="000000"/>
        </w14:solidFill>
        <w14:prstDash w14:val="solid"/>
        <w14:round/>
      </w14:textOutline>
      <w14:textFill>
        <w14:noFill/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B39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0C645B"/>
    <w:rPr>
      <w:rFonts w:ascii="Tahoma" w:hAnsi="Tahoma" w:cs="Tahoma"/>
      <w:sz w:val="16"/>
      <w:szCs w:val="16"/>
    </w:rPr>
  </w:style>
  <w:style w:type="paragraph" w:customStyle="1" w:styleId="CertificationText1">
    <w:name w:val="Certification Text 1"/>
    <w:basedOn w:val="Normal"/>
    <w:link w:val="CertificationText1Char"/>
    <w:qFormat/>
    <w:rsid w:val="006C4808"/>
    <w:pPr>
      <w:spacing w:after="480"/>
    </w:pPr>
    <w:rPr>
      <w:sz w:val="28"/>
      <w:szCs w:val="28"/>
    </w:rPr>
  </w:style>
  <w:style w:type="character" w:customStyle="1" w:styleId="CertificationText1Char">
    <w:name w:val="Certification Text 1 Char"/>
    <w:link w:val="CertificationText1"/>
    <w:rsid w:val="006C4808"/>
    <w:rPr>
      <w:rFonts w:ascii="Monotype Corsiva" w:hAnsi="Monotype Corsiva"/>
      <w:sz w:val="28"/>
      <w:szCs w:val="28"/>
    </w:rPr>
  </w:style>
  <w:style w:type="paragraph" w:customStyle="1" w:styleId="ReverseSideText">
    <w:name w:val="Reverse Side Text"/>
    <w:basedOn w:val="Normal"/>
    <w:link w:val="ReverseSideTextChar"/>
    <w:qFormat/>
    <w:rsid w:val="006C4808"/>
    <w:pPr>
      <w:tabs>
        <w:tab w:val="left" w:leader="underscore" w:pos="3870"/>
      </w:tabs>
    </w:pPr>
    <w:rPr>
      <w:sz w:val="28"/>
      <w:szCs w:val="28"/>
    </w:rPr>
  </w:style>
  <w:style w:type="character" w:customStyle="1" w:styleId="ReverseSideTextChar">
    <w:name w:val="Reverse Side Text Char"/>
    <w:link w:val="ReverseSideText"/>
    <w:rsid w:val="006C4808"/>
    <w:rPr>
      <w:rFonts w:ascii="Monotype Corsiva" w:hAnsi="Monotype Corsiva"/>
      <w:sz w:val="28"/>
      <w:szCs w:val="28"/>
    </w:rPr>
  </w:style>
  <w:style w:type="character" w:styleId="PlaceholderText">
    <w:name w:val="Placeholder Text"/>
    <w:uiPriority w:val="99"/>
    <w:semiHidden/>
    <w:rsid w:val="0058536A"/>
    <w:rPr>
      <w:color w:val="808080"/>
    </w:rPr>
  </w:style>
  <w:style w:type="paragraph" w:customStyle="1" w:styleId="CertificateText2">
    <w:name w:val="Certificate Text 2"/>
    <w:basedOn w:val="Normal"/>
    <w:link w:val="CertificateText2Char"/>
    <w:qFormat/>
    <w:rsid w:val="006C4808"/>
    <w:pPr>
      <w:tabs>
        <w:tab w:val="left" w:leader="underscore" w:pos="2790"/>
      </w:tabs>
      <w:spacing w:after="120"/>
    </w:pPr>
    <w:rPr>
      <w:sz w:val="28"/>
      <w:szCs w:val="28"/>
    </w:rPr>
  </w:style>
  <w:style w:type="character" w:customStyle="1" w:styleId="CertificateText2Char">
    <w:name w:val="Certificate Text 2 Char"/>
    <w:link w:val="CertificateText2"/>
    <w:rsid w:val="006C4808"/>
    <w:rPr>
      <w:rFonts w:ascii="Monotype Corsiva" w:hAnsi="Monotype Corsiva"/>
      <w:sz w:val="28"/>
      <w:szCs w:val="28"/>
    </w:rPr>
  </w:style>
  <w:style w:type="paragraph" w:customStyle="1" w:styleId="TableText">
    <w:name w:val="Table Text"/>
    <w:basedOn w:val="Normal"/>
    <w:qFormat/>
    <w:rsid w:val="006C4808"/>
    <w:pPr>
      <w:tabs>
        <w:tab w:val="left" w:leader="underscore" w:pos="2790"/>
      </w:tabs>
      <w:spacing w:after="240"/>
      <w:jc w:val="center"/>
    </w:pPr>
    <w:rPr>
      <w:i/>
      <w:sz w:val="14"/>
      <w:szCs w:val="20"/>
    </w:rPr>
  </w:style>
  <w:style w:type="paragraph" w:customStyle="1" w:styleId="CertificateText3">
    <w:name w:val="Certificate Text 3"/>
    <w:basedOn w:val="Normal"/>
    <w:link w:val="CertificateText3Char"/>
    <w:qFormat/>
    <w:rsid w:val="006C4808"/>
    <w:pPr>
      <w:tabs>
        <w:tab w:val="left" w:leader="underscore" w:pos="2970"/>
      </w:tabs>
      <w:spacing w:before="240"/>
      <w:ind w:right="-187"/>
    </w:pPr>
  </w:style>
  <w:style w:type="character" w:customStyle="1" w:styleId="CertificateText3Char">
    <w:name w:val="Certificate Text 3 Char"/>
    <w:link w:val="CertificateText3"/>
    <w:rsid w:val="006C4808"/>
    <w:rPr>
      <w:rFonts w:ascii="Monotype Corsiva" w:hAnsi="Monotype Corsiva"/>
      <w:sz w:val="24"/>
      <w:szCs w:val="24"/>
    </w:rPr>
  </w:style>
  <w:style w:type="paragraph" w:customStyle="1" w:styleId="CompanyName">
    <w:name w:val="Company Name"/>
    <w:basedOn w:val="Normal"/>
    <w:qFormat/>
    <w:rsid w:val="0058536A"/>
    <w:pPr>
      <w:spacing w:before="400" w:after="720"/>
      <w:jc w:val="center"/>
    </w:pPr>
    <w:rPr>
      <w:rFonts w:ascii="Times New Roman" w:hAnsi="Times New Roman"/>
      <w:sz w:val="48"/>
    </w:rPr>
  </w:style>
  <w:style w:type="paragraph" w:customStyle="1" w:styleId="IntroText">
    <w:name w:val="Intro Text"/>
    <w:basedOn w:val="CertificationText1"/>
    <w:link w:val="IntroTextChar"/>
    <w:qFormat/>
    <w:rsid w:val="006C4808"/>
    <w:pPr>
      <w:tabs>
        <w:tab w:val="left" w:leader="underscore" w:pos="9000"/>
      </w:tabs>
    </w:pPr>
    <w:rPr>
      <w:rFonts w:ascii="Times New Roman" w:hAnsi="Times New Roman"/>
      <w:i/>
      <w:outline/>
      <w:color w:val="000000"/>
      <w:sz w:val="36"/>
      <w14:textOutline w14:w="9525" w14:cap="flat" w14:cmpd="sng" w14:algn="ctr">
        <w14:solidFill>
          <w14:srgbClr w14:val="000000"/>
        </w14:solidFill>
        <w14:prstDash w14:val="solid"/>
        <w14:round/>
      </w14:textOutline>
      <w14:textFill>
        <w14:noFill/>
      </w14:textFill>
    </w:rPr>
  </w:style>
  <w:style w:type="character" w:customStyle="1" w:styleId="IntroTextChar">
    <w:name w:val="Intro Text Char"/>
    <w:link w:val="IntroText"/>
    <w:rsid w:val="006C4808"/>
    <w:rPr>
      <w:rFonts w:ascii="Times New Roman" w:hAnsi="Times New Roman"/>
      <w:i/>
      <w:outline/>
      <w:color w:val="000000"/>
      <w:sz w:val="36"/>
      <w:szCs w:val="28"/>
      <w14:textOutline w14:w="9525" w14:cap="flat" w14:cmpd="sng" w14:algn="ctr">
        <w14:solidFill>
          <w14:srgbClr w14:val="000000"/>
        </w14:solidFill>
        <w14:prstDash w14:val="solid"/>
        <w14:round/>
      </w14:textOutline>
      <w14:textFill>
        <w14:noFill/>
      </w14:textFill>
    </w:rPr>
  </w:style>
  <w:style w:type="character" w:customStyle="1" w:styleId="Heading1Char">
    <w:name w:val="Heading 1 Char"/>
    <w:link w:val="Heading1"/>
    <w:uiPriority w:val="9"/>
    <w:rsid w:val="00481154"/>
    <w:rPr>
      <w:rFonts w:ascii="Times New Roman" w:hAnsi="Times New Roman"/>
      <w:i/>
      <w:outline/>
      <w:color w:val="000000"/>
      <w:sz w:val="36"/>
      <w:szCs w:val="24"/>
      <w14:textOutline w14:w="9525" w14:cap="flat" w14:cmpd="sng" w14:algn="ctr">
        <w14:solidFill>
          <w14:srgbClr w14:val="000000"/>
        </w14:solidFill>
        <w14:prstDash w14:val="solid"/>
        <w14:round/>
      </w14:textOutline>
      <w14:textFill>
        <w14:noFill/>
      </w14:textFill>
    </w:rPr>
  </w:style>
  <w:style w:type="character" w:customStyle="1" w:styleId="Underline">
    <w:name w:val="Underline"/>
    <w:uiPriority w:val="1"/>
    <w:qFormat/>
    <w:rsid w:val="0058536A"/>
    <w:rPr>
      <w:u w:val="single"/>
    </w:rPr>
  </w:style>
  <w:style w:type="paragraph" w:customStyle="1" w:styleId="Numbers">
    <w:name w:val="Numbers"/>
    <w:basedOn w:val="Normal"/>
    <w:qFormat/>
    <w:rsid w:val="0058536A"/>
    <w:pPr>
      <w:spacing w:after="60"/>
    </w:pPr>
  </w:style>
  <w:style w:type="paragraph" w:styleId="NormalWeb">
    <w:name w:val="Normal (Web)"/>
    <w:basedOn w:val="Normal"/>
    <w:uiPriority w:val="99"/>
    <w:semiHidden/>
    <w:unhideWhenUsed/>
    <w:rsid w:val="004F5ED1"/>
    <w:pPr>
      <w:spacing w:before="100" w:beforeAutospacing="1" w:after="100" w:afterAutospacing="1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0" Type="http://schemas.openxmlformats.org/officeDocument/2006/relationships/image" Target="http://cdn.tristro.com/eimage/product/T-74004_L.jpg?v=113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hhediger\Application%20Data\Microsoft\Templates\StockCer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5DCBC0B2C6BB4597A9ED886864AE1B" ma:contentTypeVersion="0" ma:contentTypeDescription="Create a new document." ma:contentTypeScope="" ma:versionID="d0909ea8009876fbd41383622786907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B8F0C0E-F0FA-4049-A6E6-72F75FEAC6D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B932593-B1A8-4E0C-820E-6EE73791468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F78F031-1567-4A54-ADC8-87DA9B3D78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StockCert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Stock certificate (basic format)</vt:lpstr>
    </vt:vector>
  </TitlesOfParts>
  <Company>Information Technology</Company>
  <LinksUpToDate>false</LinksUpToDate>
  <CharactersWithSpaces>8</CharactersWithSpaces>
  <SharedDoc>false</SharedDoc>
  <HLinks>
    <vt:vector size="6" baseType="variant">
      <vt:variant>
        <vt:i4>3080268</vt:i4>
      </vt:variant>
      <vt:variant>
        <vt:i4>-1</vt:i4>
      </vt:variant>
      <vt:variant>
        <vt:i4>1162</vt:i4>
      </vt:variant>
      <vt:variant>
        <vt:i4>1</vt:i4>
      </vt:variant>
      <vt:variant>
        <vt:lpwstr>http://cdn.tristro.com/eimage/product/T-74004_L.jpg?v=113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Stock certificate (basic format)</dc:title>
  <dc:subject>Certificate of Participation</dc:subject>
  <dc:creator>hhediger</dc:creator>
  <cp:keywords/>
  <dc:description>Holly Copeland</dc:description>
  <cp:lastModifiedBy>Valerie Taylor</cp:lastModifiedBy>
  <cp:revision>2</cp:revision>
  <cp:lastPrinted>2013-03-01T23:36:00Z</cp:lastPrinted>
  <dcterms:created xsi:type="dcterms:W3CDTF">2016-08-23T16:53:00Z</dcterms:created>
  <dcterms:modified xsi:type="dcterms:W3CDTF">2016-08-23T16:53:00Z</dcterms:modified>
  <cp:category>Saturday, March 3, 2013</cp:category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TC061786971033</vt:lpwstr>
  </property>
</Properties>
</file>